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618" w:rsidRPr="00B2438E" w:rsidRDefault="00D22618" w:rsidP="008C3512">
      <w:pPr>
        <w:rPr>
          <w:rFonts w:ascii="Roboto" w:hAnsi="Roboto" w:cs="Times New Roman"/>
          <w:b/>
          <w:sz w:val="20"/>
          <w:szCs w:val="20"/>
        </w:rPr>
      </w:pPr>
    </w:p>
    <w:tbl>
      <w:tblPr>
        <w:tblW w:w="1088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1"/>
        <w:gridCol w:w="4140"/>
        <w:gridCol w:w="720"/>
        <w:gridCol w:w="2705"/>
      </w:tblGrid>
      <w:tr w:rsidR="00D9126C" w:rsidRPr="006A7366" w:rsidTr="00FA0496">
        <w:trPr>
          <w:trHeight w:val="915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D9126C" w:rsidRPr="00B2438E" w:rsidRDefault="004F7A8B" w:rsidP="004F7A8B">
            <w:pPr>
              <w:snapToGrid w:val="0"/>
              <w:spacing w:after="120"/>
              <w:jc w:val="center"/>
              <w:rPr>
                <w:rFonts w:ascii="Roboto" w:hAnsi="Roboto"/>
                <w:b/>
                <w:bCs/>
                <w:lang w:val="fr-FR"/>
              </w:rPr>
            </w:pPr>
            <w:r w:rsidRPr="00B2438E">
              <w:rPr>
                <w:rFonts w:ascii="Roboto" w:hAnsi="Roboto"/>
                <w:b/>
                <w:bCs/>
                <w:lang w:val="fr-FR"/>
              </w:rPr>
              <w:t xml:space="preserve">NOTIFICATION D’UN (DE) BUT(S) ACCEPTABLE(S) </w:t>
            </w:r>
            <w:r w:rsidRPr="00B2438E">
              <w:rPr>
                <w:rFonts w:ascii="Roboto" w:hAnsi="Roboto"/>
                <w:b/>
                <w:bCs/>
                <w:lang w:val="fr-FR"/>
              </w:rPr>
              <w:br/>
              <w:t xml:space="preserve">POUR </w:t>
            </w:r>
            <w:smartTag w:uri="urn:schemas-microsoft-com:office:smarttags" w:element="PersonName">
              <w:smartTagPr>
                <w:attr w:name="ProductID" w:val="LA PRODUCTION ET"/>
              </w:smartTagPr>
              <w:r w:rsidRPr="00B2438E">
                <w:rPr>
                  <w:rFonts w:ascii="Roboto" w:hAnsi="Roboto"/>
                  <w:b/>
                  <w:bCs/>
                  <w:lang w:val="fr-FR"/>
                </w:rPr>
                <w:t>LA PRODUCTION ET</w:t>
              </w:r>
            </w:smartTag>
            <w:r w:rsidRPr="00B2438E">
              <w:rPr>
                <w:rFonts w:ascii="Roboto" w:hAnsi="Roboto"/>
                <w:b/>
                <w:bCs/>
                <w:lang w:val="fr-FR"/>
              </w:rPr>
              <w:t xml:space="preserve"> L’UTILISATION D’ACIDE PERFLUOROOCTANE SULFONIQUE, </w:t>
            </w:r>
            <w:r w:rsidRPr="00B2438E">
              <w:rPr>
                <w:rFonts w:ascii="Roboto" w:hAnsi="Roboto"/>
                <w:b/>
                <w:bCs/>
                <w:lang w:val="fr-FR"/>
              </w:rPr>
              <w:br/>
              <w:t>SES SELS ET LE FLUORURE DE PERFLUOROOCTANE SULFONYLE</w:t>
            </w:r>
          </w:p>
        </w:tc>
      </w:tr>
      <w:tr w:rsidR="00D9126C" w:rsidRPr="00B2438E" w:rsidTr="00FA0496">
        <w:trPr>
          <w:trHeight w:val="521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26C" w:rsidRPr="00B2438E" w:rsidRDefault="004F7A8B" w:rsidP="00FA0496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>PARTIE</w:t>
            </w:r>
            <w:r w:rsidR="00D9126C" w:rsidRPr="00B2438E">
              <w:rPr>
                <w:rFonts w:ascii="Roboto" w:hAnsi="Roboto"/>
                <w:b/>
                <w:bCs/>
                <w:sz w:val="20"/>
                <w:szCs w:val="20"/>
              </w:rPr>
              <w:t xml:space="preserve"> (</w:t>
            </w:r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>NOM DU PAYS</w:t>
            </w:r>
            <w:r w:rsidR="00D9126C" w:rsidRPr="00B2438E">
              <w:rPr>
                <w:rFonts w:ascii="Roboto" w:hAnsi="Roboto"/>
                <w:b/>
                <w:bCs/>
                <w:sz w:val="20"/>
                <w:szCs w:val="20"/>
              </w:rPr>
              <w:t>):</w:t>
            </w:r>
          </w:p>
        </w:tc>
      </w:tr>
      <w:tr w:rsidR="00D9126C" w:rsidRPr="006A7366" w:rsidTr="00FA0496"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4F7A8B" w:rsidP="004F7A8B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En application du paragraphe 1 de la partie III de l’Annexe B à </w:t>
            </w:r>
            <w:smartTag w:uri="urn:schemas-microsoft-com:office:smarttags" w:element="PersonName">
              <w:smartTagPr>
                <w:attr w:name="ProductID" w:val="la Convention"/>
              </w:smartTagPr>
              <w:r w:rsidRPr="00B2438E">
                <w:rPr>
                  <w:rFonts w:ascii="Roboto" w:hAnsi="Roboto"/>
                  <w:sz w:val="20"/>
                  <w:szCs w:val="20"/>
                  <w:lang w:val="fr-FR"/>
                </w:rPr>
                <w:t>la Convention</w:t>
              </w:r>
            </w:smartTag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de Stockholm, le Secrétariat de </w:t>
            </w:r>
            <w:smartTag w:uri="urn:schemas-microsoft-com:office:smarttags" w:element="PersonName">
              <w:smartTagPr>
                <w:attr w:name="ProductID" w:val="la Convention"/>
              </w:smartTagPr>
              <w:r w:rsidRPr="00B2438E">
                <w:rPr>
                  <w:rFonts w:ascii="Roboto" w:hAnsi="Roboto"/>
                  <w:sz w:val="20"/>
                  <w:szCs w:val="20"/>
                  <w:lang w:val="fr-FR"/>
                </w:rPr>
                <w:t>la Convention</w:t>
              </w:r>
            </w:smartTag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est informé par la présente de l’intention de produire et/ou d’utiliser du </w:t>
            </w:r>
            <w:proofErr w:type="spellStart"/>
            <w:r w:rsidRPr="00B2438E">
              <w:rPr>
                <w:rFonts w:ascii="Roboto" w:hAnsi="Roboto"/>
                <w:sz w:val="20"/>
                <w:szCs w:val="20"/>
                <w:lang w:val="fr-FR"/>
              </w:rPr>
              <w:t>sulfonate</w:t>
            </w:r>
            <w:proofErr w:type="spellEnd"/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de perfluorooctane, ses sels et du fluorure de perfluorooctane sulfonyle dans un (des) but(s) acceptable(s).</w:t>
            </w:r>
          </w:p>
        </w:tc>
      </w:tr>
      <w:tr w:rsidR="00D9126C" w:rsidRPr="006A7366" w:rsidTr="00FA0496">
        <w:trPr>
          <w:trHeight w:val="468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26C" w:rsidRPr="00B2438E" w:rsidRDefault="00D9126C" w:rsidP="00FA0496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 xml:space="preserve">Notification </w:t>
            </w:r>
            <w:proofErr w:type="spellStart"/>
            <w:r w:rsidR="004F7A8B" w:rsidRPr="00B2438E">
              <w:rPr>
                <w:rFonts w:ascii="Roboto" w:hAnsi="Roboto"/>
                <w:b/>
                <w:bCs/>
                <w:sz w:val="20"/>
                <w:szCs w:val="20"/>
              </w:rPr>
              <w:t>d’une</w:t>
            </w:r>
            <w:proofErr w:type="spellEnd"/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 xml:space="preserve"> production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26C" w:rsidRPr="00B2438E" w:rsidRDefault="004F7A8B" w:rsidP="004F7A8B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sz w:val="20"/>
                <w:szCs w:val="20"/>
                <w:lang w:val="fr-FR"/>
              </w:rPr>
              <w:t>En cours</w:t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t>?</w:t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</w:t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: </w:t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Oui </w:t>
            </w:r>
            <w:r w:rsidR="00D9126C" w:rsidRPr="00B2438E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instrText xml:space="preserve"> FORMCHECKBOX </w:instrText>
            </w:r>
            <w:r w:rsidR="0074161E">
              <w:rPr>
                <w:rFonts w:ascii="Roboto" w:hAnsi="Roboto"/>
                <w:sz w:val="20"/>
                <w:szCs w:val="20"/>
              </w:rPr>
            </w:r>
            <w:r w:rsidR="0074161E">
              <w:rPr>
                <w:rFonts w:ascii="Roboto" w:hAnsi="Roboto"/>
                <w:sz w:val="20"/>
                <w:szCs w:val="20"/>
              </w:rPr>
              <w:fldChar w:fldCharType="separate"/>
            </w:r>
            <w:r w:rsidR="00D9126C" w:rsidRPr="00B2438E">
              <w:rPr>
                <w:rFonts w:ascii="Roboto" w:hAnsi="Roboto"/>
                <w:sz w:val="20"/>
                <w:szCs w:val="20"/>
              </w:rPr>
              <w:fldChar w:fldCharType="end"/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</w:t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Non </w:t>
            </w:r>
            <w:r w:rsidR="00D9126C" w:rsidRPr="00B2438E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instrText xml:space="preserve"> FORMCHECKBOX </w:instrText>
            </w:r>
            <w:r w:rsidR="0074161E">
              <w:rPr>
                <w:rFonts w:ascii="Roboto" w:hAnsi="Roboto"/>
                <w:sz w:val="20"/>
                <w:szCs w:val="20"/>
              </w:rPr>
            </w:r>
            <w:r w:rsidR="0074161E">
              <w:rPr>
                <w:rFonts w:ascii="Roboto" w:hAnsi="Roboto"/>
                <w:sz w:val="20"/>
                <w:szCs w:val="20"/>
              </w:rPr>
              <w:fldChar w:fldCharType="separate"/>
            </w:r>
            <w:r w:rsidR="00D9126C" w:rsidRPr="00B2438E">
              <w:rPr>
                <w:rFonts w:ascii="Roboto" w:hAnsi="Roboto"/>
                <w:sz w:val="20"/>
                <w:szCs w:val="20"/>
              </w:rPr>
              <w:fldChar w:fldCharType="end"/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; </w:t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>Prévue à compter du</w:t>
            </w:r>
            <w:r w:rsidR="00D9126C" w:rsidRPr="00B2438E">
              <w:rPr>
                <w:rFonts w:ascii="Roboto" w:hAnsi="Roboto"/>
                <w:sz w:val="20"/>
                <w:szCs w:val="20"/>
                <w:lang w:val="fr-FR"/>
              </w:rPr>
              <w:t>__________________ (date)</w:t>
            </w:r>
          </w:p>
        </w:tc>
      </w:tr>
      <w:tr w:rsidR="004F7A8B" w:rsidRPr="006A7366" w:rsidTr="00FA0496">
        <w:trPr>
          <w:trHeight w:val="532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8B" w:rsidRPr="00B2438E" w:rsidRDefault="004F7A8B" w:rsidP="004F7A8B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 xml:space="preserve">Notification </w:t>
            </w:r>
            <w:proofErr w:type="spellStart"/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>d’une</w:t>
            </w:r>
            <w:proofErr w:type="spellEnd"/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 xml:space="preserve"> utilisation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8B" w:rsidRPr="00B2438E" w:rsidRDefault="004F7A8B" w:rsidP="004F7A8B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En cours? : Oui </w:t>
            </w:r>
            <w:r w:rsidRPr="00B2438E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instrText xml:space="preserve"> FORMCHECKBOX </w:instrText>
            </w:r>
            <w:r w:rsidR="0074161E">
              <w:rPr>
                <w:rFonts w:ascii="Roboto" w:hAnsi="Roboto"/>
                <w:sz w:val="20"/>
                <w:szCs w:val="20"/>
              </w:rPr>
            </w:r>
            <w:r w:rsidR="0074161E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B2438E">
              <w:rPr>
                <w:rFonts w:ascii="Roboto" w:hAnsi="Roboto"/>
                <w:sz w:val="20"/>
                <w:szCs w:val="20"/>
              </w:rPr>
              <w:fldChar w:fldCharType="end"/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 xml:space="preserve"> Non </w:t>
            </w:r>
            <w:r w:rsidRPr="00B2438E">
              <w:rPr>
                <w:rFonts w:ascii="Roboto" w:hAnsi="Roboto"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instrText xml:space="preserve"> FORMCHECKBOX </w:instrText>
            </w:r>
            <w:r w:rsidR="0074161E">
              <w:rPr>
                <w:rFonts w:ascii="Roboto" w:hAnsi="Roboto"/>
                <w:sz w:val="20"/>
                <w:szCs w:val="20"/>
              </w:rPr>
            </w:r>
            <w:r w:rsidR="0074161E">
              <w:rPr>
                <w:rFonts w:ascii="Roboto" w:hAnsi="Roboto"/>
                <w:sz w:val="20"/>
                <w:szCs w:val="20"/>
              </w:rPr>
              <w:fldChar w:fldCharType="separate"/>
            </w:r>
            <w:r w:rsidRPr="00B2438E">
              <w:rPr>
                <w:rFonts w:ascii="Roboto" w:hAnsi="Roboto"/>
                <w:sz w:val="20"/>
                <w:szCs w:val="20"/>
              </w:rPr>
              <w:fldChar w:fldCharType="end"/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>; Prévue à compter du__________________ (date)</w:t>
            </w:r>
          </w:p>
        </w:tc>
      </w:tr>
      <w:tr w:rsidR="00D9126C" w:rsidRPr="006A7366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3D518D" w:rsidP="00B03FF9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But(s) acceptable(s) demandé(s) conformément aux dispositions de la Convention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FF9" w:rsidRPr="00B2438E" w:rsidRDefault="00B03FF9" w:rsidP="00B03FF9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b/>
                <w:sz w:val="20"/>
                <w:szCs w:val="20"/>
                <w:lang w:val="fr-FR"/>
              </w:rPr>
              <w:t>Utilisation conforme à la partie III de la présente Annexe dans le but acceptable suivant ou en tant que produit intermédiaire pour la production de substances chimiques dans le but acceptable suivant :</w:t>
            </w:r>
          </w:p>
          <w:p w:rsidR="00D9126C" w:rsidRPr="00B2438E" w:rsidRDefault="00D9126C" w:rsidP="00B03FF9">
            <w:pPr>
              <w:tabs>
                <w:tab w:val="center" w:pos="4536"/>
                <w:tab w:val="right" w:pos="9072"/>
              </w:tabs>
              <w:spacing w:after="120"/>
              <w:ind w:left="305" w:hanging="305"/>
              <w:rPr>
                <w:rFonts w:ascii="Roboto" w:hAnsi="Roboto"/>
                <w:b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b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438E">
              <w:rPr>
                <w:rFonts w:ascii="Roboto" w:hAnsi="Roboto"/>
                <w:b/>
                <w:sz w:val="20"/>
                <w:szCs w:val="20"/>
                <w:lang w:val="fr-FR"/>
              </w:rPr>
              <w:instrText xml:space="preserve"> FORMCHECKBOX </w:instrText>
            </w:r>
            <w:r w:rsidR="0074161E">
              <w:rPr>
                <w:rFonts w:ascii="Roboto" w:hAnsi="Roboto"/>
                <w:b/>
                <w:sz w:val="20"/>
                <w:szCs w:val="20"/>
              </w:rPr>
            </w:r>
            <w:r w:rsidR="0074161E">
              <w:rPr>
                <w:rFonts w:ascii="Roboto" w:hAnsi="Roboto"/>
                <w:b/>
                <w:sz w:val="20"/>
                <w:szCs w:val="20"/>
              </w:rPr>
              <w:fldChar w:fldCharType="separate"/>
            </w:r>
            <w:r w:rsidRPr="00B2438E">
              <w:rPr>
                <w:rFonts w:ascii="Roboto" w:hAnsi="Roboto"/>
                <w:b/>
                <w:sz w:val="20"/>
                <w:szCs w:val="20"/>
              </w:rPr>
              <w:fldChar w:fldCharType="end"/>
            </w:r>
            <w:r w:rsidRPr="00B2438E"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  </w:t>
            </w:r>
            <w:r w:rsidR="00B03FF9" w:rsidRPr="00B2438E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Appâts contenant du </w:t>
            </w:r>
            <w:proofErr w:type="spellStart"/>
            <w:r w:rsidR="00B03FF9" w:rsidRPr="00B2438E">
              <w:rPr>
                <w:rFonts w:ascii="Roboto" w:hAnsi="Roboto"/>
                <w:bCs/>
                <w:sz w:val="20"/>
                <w:szCs w:val="20"/>
                <w:lang w:val="fr-FR"/>
              </w:rPr>
              <w:t>sulfluramide</w:t>
            </w:r>
            <w:proofErr w:type="spellEnd"/>
            <w:r w:rsidR="00B03FF9" w:rsidRPr="00B2438E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(n° CAS 4151-50-2) comme ingrédient actif pour la lutte contre les fourmis coupeuses de feuilles appartenant aux espèces </w:t>
            </w:r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 xml:space="preserve">Atta </w:t>
            </w:r>
            <w:proofErr w:type="spellStart"/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>spp</w:t>
            </w:r>
            <w:proofErr w:type="spellEnd"/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>.</w:t>
            </w:r>
            <w:r w:rsidR="00B03FF9" w:rsidRPr="00B2438E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et </w:t>
            </w:r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 xml:space="preserve">Acromyrmex </w:t>
            </w:r>
            <w:proofErr w:type="spellStart"/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>spp</w:t>
            </w:r>
            <w:proofErr w:type="spellEnd"/>
            <w:r w:rsidR="00B03FF9" w:rsidRPr="00B2438E">
              <w:rPr>
                <w:rFonts w:ascii="Roboto" w:hAnsi="Roboto"/>
                <w:bCs/>
                <w:i/>
                <w:iCs/>
                <w:sz w:val="20"/>
                <w:szCs w:val="20"/>
                <w:lang w:val="fr-FR"/>
              </w:rPr>
              <w:t>,</w:t>
            </w:r>
            <w:r w:rsidR="00B03FF9" w:rsidRPr="00B2438E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uniquement à des fins agricoles</w:t>
            </w:r>
          </w:p>
        </w:tc>
      </w:tr>
      <w:tr w:rsidR="00D9126C" w:rsidRPr="006A7366" w:rsidTr="00FA0496">
        <w:trPr>
          <w:trHeight w:val="793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F176A6" w:rsidP="00F176A6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hAnsi="Roboto"/>
                <w:b/>
                <w:bCs/>
                <w:sz w:val="20"/>
                <w:szCs w:val="20"/>
                <w:lang w:val="fr-FR"/>
              </w:rPr>
              <w:t xml:space="preserve">Veuillez indiquer l’appellation chimique de la substance et/ou du précurseur, le cas échéant </w:t>
            </w:r>
            <w:r w:rsidRPr="00B2438E">
              <w:rPr>
                <w:rFonts w:ascii="Roboto" w:hAnsi="Roboto"/>
                <w:sz w:val="20"/>
                <w:szCs w:val="20"/>
                <w:lang w:val="fr-FR"/>
              </w:rPr>
              <w:t>(no CAS, appellation commerciale)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D9126C" w:rsidP="00FA0496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</w:p>
          <w:p w:rsidR="00D9126C" w:rsidRPr="00B2438E" w:rsidRDefault="00D9126C" w:rsidP="00FA0496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</w:p>
          <w:p w:rsidR="00D9126C" w:rsidRPr="00B2438E" w:rsidRDefault="00D9126C" w:rsidP="00FA0496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fr-FR"/>
              </w:rPr>
            </w:pPr>
          </w:p>
        </w:tc>
      </w:tr>
      <w:tr w:rsidR="00D9126C" w:rsidRPr="00B2438E" w:rsidTr="00FA0496">
        <w:trPr>
          <w:trHeight w:val="132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F176A6" w:rsidP="00FA0496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2438E">
              <w:rPr>
                <w:rFonts w:ascii="Roboto" w:hAnsi="Roboto"/>
                <w:b/>
                <w:bCs/>
                <w:sz w:val="20"/>
                <w:szCs w:val="20"/>
              </w:rPr>
              <w:t>Observations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C" w:rsidRPr="00B2438E" w:rsidRDefault="00D9126C" w:rsidP="00FA0496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E977AD" w:rsidRPr="006A7366" w:rsidTr="00FA0496">
        <w:trPr>
          <w:trHeight w:val="427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E977AD" w:rsidRPr="00B2438E" w:rsidRDefault="00E977AD" w:rsidP="00E977AD">
            <w:pPr>
              <w:keepNext/>
              <w:keepLines/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rPr>
                <w:rFonts w:ascii="Roboto" w:eastAsia="MS Mincho" w:hAnsi="Roboto"/>
                <w:lang w:val="fr-FR"/>
              </w:rPr>
            </w:pPr>
            <w:smartTag w:uri="urn:schemas-microsoft-com:office:smarttags" w:element="PersonName">
              <w:smartTagPr>
                <w:attr w:name="ProductID" w:val="LA PR￉SENTE NOTIFICATION"/>
              </w:smartTagPr>
              <w:r w:rsidRPr="00B2438E">
                <w:rPr>
                  <w:rFonts w:ascii="Roboto" w:eastAsia="MS Mincho" w:hAnsi="Roboto"/>
                  <w:b/>
                  <w:bCs/>
                  <w:lang w:val="fr-FR"/>
                </w:rPr>
                <w:t>LA PRÉSENTE NOTIFICATION</w:t>
              </w:r>
            </w:smartTag>
            <w:r w:rsidRPr="00B2438E">
              <w:rPr>
                <w:rFonts w:ascii="Roboto" w:eastAsia="MS Mincho" w:hAnsi="Roboto"/>
                <w:b/>
                <w:bCs/>
                <w:lang w:val="fr-FR"/>
              </w:rPr>
              <w:t xml:space="preserve"> EST ADRESSÉE PAR :</w:t>
            </w:r>
          </w:p>
        </w:tc>
      </w:tr>
      <w:tr w:rsidR="00E977AD" w:rsidRPr="00B2438E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Nom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B2438E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Institution/Département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B2438E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Adresse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B2438E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Téléphone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Fax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B2438E" w:rsidTr="00FA0496"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Courrier électronique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B2438E" w:rsidTr="00FA0496">
        <w:trPr>
          <w:trHeight w:val="441"/>
        </w:trPr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bCs/>
                <w:sz w:val="20"/>
                <w:szCs w:val="20"/>
                <w:lang w:val="fr-FR"/>
              </w:rPr>
              <w:t>Signature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b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b/>
                <w:sz w:val="20"/>
                <w:szCs w:val="20"/>
                <w:lang w:val="fr-FR"/>
              </w:rPr>
              <w:t>Date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  <w:r w:rsidRPr="00B2438E">
              <w:rPr>
                <w:rFonts w:ascii="Roboto" w:eastAsia="MS Mincho" w:hAnsi="Roboto"/>
                <w:sz w:val="20"/>
                <w:szCs w:val="20"/>
                <w:lang w:val="fr-FR"/>
              </w:rPr>
              <w:t>jj/mm/</w:t>
            </w:r>
            <w:proofErr w:type="spellStart"/>
            <w:r w:rsidRPr="00B2438E">
              <w:rPr>
                <w:rFonts w:ascii="Roboto" w:eastAsia="MS Mincho" w:hAnsi="Roboto"/>
                <w:sz w:val="20"/>
                <w:szCs w:val="20"/>
                <w:lang w:val="fr-FR"/>
              </w:rPr>
              <w:t>aaaa</w:t>
            </w:r>
            <w:proofErr w:type="spellEnd"/>
          </w:p>
          <w:p w:rsidR="00E977AD" w:rsidRPr="00B2438E" w:rsidRDefault="00E977AD" w:rsidP="00E977AD">
            <w:pPr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spacing w:before="40" w:after="120"/>
              <w:rPr>
                <w:rFonts w:ascii="Roboto" w:eastAsia="MS Mincho" w:hAnsi="Roboto"/>
                <w:sz w:val="20"/>
                <w:szCs w:val="20"/>
                <w:lang w:val="fr-FR"/>
              </w:rPr>
            </w:pPr>
          </w:p>
        </w:tc>
      </w:tr>
      <w:tr w:rsidR="00E977AD" w:rsidRPr="006A7366" w:rsidTr="00FA0496">
        <w:trPr>
          <w:trHeight w:val="454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E977AD" w:rsidRPr="00B2438E" w:rsidRDefault="00E977AD" w:rsidP="00E977AD">
            <w:pPr>
              <w:keepNext/>
              <w:keepLines/>
              <w:tabs>
                <w:tab w:val="left" w:pos="1247"/>
                <w:tab w:val="left" w:pos="1814"/>
                <w:tab w:val="left" w:pos="2381"/>
                <w:tab w:val="left" w:pos="2948"/>
                <w:tab w:val="left" w:pos="3515"/>
              </w:tabs>
              <w:rPr>
                <w:rFonts w:ascii="Roboto" w:eastAsia="MS Mincho" w:hAnsi="Roboto"/>
                <w:lang w:val="fr-FR"/>
              </w:rPr>
            </w:pPr>
            <w:r w:rsidRPr="00B2438E">
              <w:rPr>
                <w:rFonts w:ascii="Roboto" w:eastAsia="MS Mincho" w:hAnsi="Roboto"/>
                <w:b/>
                <w:lang w:val="fr-FR"/>
              </w:rPr>
              <w:t>VEUILLEZ RETOURNER LE FORMULAIRE REMPLI AU :</w:t>
            </w:r>
          </w:p>
        </w:tc>
      </w:tr>
      <w:tr w:rsidR="00E977AD" w:rsidRPr="00B2438E" w:rsidTr="00FA0496">
        <w:trPr>
          <w:trHeight w:val="1066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366" w:rsidRDefault="006A7366" w:rsidP="006A7366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  <w:lang w:val="fr-FR"/>
              </w:rPr>
            </w:pPr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Secrétariat de la Convention de Stockholm </w:t>
            </w:r>
          </w:p>
          <w:p w:rsidR="006A7366" w:rsidRDefault="006A7366" w:rsidP="006A7366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>Bureau :</w:t>
            </w:r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Maison internationale de l’environnement, Programme des Nations Unies pour l’environnement (PNUE) 11–13, chemin des Anémones, CH–1219 Châtelaine, Genève (Suisse)</w:t>
            </w:r>
          </w:p>
          <w:p w:rsidR="006A7366" w:rsidRDefault="006A7366" w:rsidP="006A7366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>Adresse postale :</w:t>
            </w:r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 Palais des Nations, Avenue de la Paix 8-14, 1211 Genève 10 (Suisse)</w:t>
            </w:r>
          </w:p>
          <w:p w:rsidR="00E977AD" w:rsidRPr="00B2438E" w:rsidRDefault="006A7366" w:rsidP="006A7366">
            <w:pPr>
              <w:keepNext/>
              <w:keepLines/>
              <w:snapToGrid w:val="0"/>
              <w:spacing w:after="60"/>
              <w:rPr>
                <w:rFonts w:ascii="Roboto" w:hAnsi="Roboto"/>
                <w:bCs/>
                <w:lang w:val="pt-BR"/>
              </w:rPr>
            </w:pPr>
            <w:proofErr w:type="spellStart"/>
            <w:r>
              <w:rPr>
                <w:rFonts w:ascii="Roboto" w:hAnsi="Roboto"/>
                <w:b/>
                <w:sz w:val="20"/>
                <w:szCs w:val="20"/>
                <w:lang w:val="pt-BR"/>
              </w:rPr>
              <w:t>Mél</w:t>
            </w:r>
            <w:proofErr w:type="spellEnd"/>
            <w:r>
              <w:rPr>
                <w:rFonts w:ascii="Roboto" w:hAnsi="Roboto"/>
                <w:b/>
                <w:sz w:val="20"/>
                <w:szCs w:val="20"/>
                <w:lang w:val="pt-BR"/>
              </w:rPr>
              <w:t xml:space="preserve"> :</w:t>
            </w:r>
            <w:r>
              <w:rPr>
                <w:rFonts w:ascii="Roboto" w:hAnsi="Roboto"/>
                <w:bCs/>
                <w:sz w:val="20"/>
                <w:szCs w:val="20"/>
                <w:lang w:val="pt-BR"/>
              </w:rPr>
              <w:t xml:space="preserve"> </w:t>
            </w:r>
            <w:hyperlink r:id="rId7" w:history="1">
              <w:r>
                <w:rPr>
                  <w:rStyle w:val="Hyperlink"/>
                  <w:rFonts w:ascii="Roboto" w:hAnsi="Roboto"/>
                  <w:sz w:val="20"/>
                  <w:szCs w:val="20"/>
                  <w:lang w:val="pt-BR"/>
                </w:rPr>
                <w:t>brs@brsmeas.org</w:t>
              </w:r>
            </w:hyperlink>
            <w:bookmarkStart w:id="0" w:name="_GoBack"/>
            <w:bookmarkEnd w:id="0"/>
            <w:r w:rsidR="00B2438E" w:rsidRPr="00B2438E">
              <w:rPr>
                <w:rFonts w:ascii="Roboto" w:hAnsi="Roboto"/>
                <w:bCs/>
                <w:sz w:val="20"/>
                <w:szCs w:val="20"/>
                <w:lang w:val="pt-BR"/>
              </w:rPr>
              <w:t xml:space="preserve"> </w:t>
            </w:r>
          </w:p>
        </w:tc>
      </w:tr>
    </w:tbl>
    <w:p w:rsidR="00EB4A5C" w:rsidRPr="00B2438E" w:rsidRDefault="00EB4A5C" w:rsidP="008C3512">
      <w:pPr>
        <w:rPr>
          <w:rFonts w:ascii="Roboto" w:hAnsi="Roboto" w:cs="Arial"/>
          <w:b/>
          <w:sz w:val="20"/>
          <w:szCs w:val="20"/>
          <w:lang w:val="it-IT"/>
        </w:rPr>
      </w:pPr>
    </w:p>
    <w:p w:rsidR="0031483E" w:rsidRPr="00B2438E" w:rsidRDefault="0031483E" w:rsidP="008C3512">
      <w:pPr>
        <w:rPr>
          <w:rFonts w:ascii="Roboto" w:hAnsi="Roboto" w:cs="Arial"/>
          <w:sz w:val="20"/>
          <w:szCs w:val="20"/>
          <w:lang w:val="it-IT"/>
        </w:rPr>
      </w:pPr>
    </w:p>
    <w:p w:rsidR="0031483E" w:rsidRPr="00B2438E" w:rsidRDefault="0031483E" w:rsidP="008C3512">
      <w:pPr>
        <w:rPr>
          <w:rFonts w:ascii="Roboto" w:hAnsi="Roboto" w:cs="Arial"/>
          <w:sz w:val="20"/>
          <w:szCs w:val="20"/>
          <w:lang w:val="it-IT"/>
        </w:rPr>
      </w:pPr>
    </w:p>
    <w:p w:rsidR="0031483E" w:rsidRPr="00B2438E" w:rsidRDefault="0031483E" w:rsidP="008C3512">
      <w:pPr>
        <w:rPr>
          <w:rFonts w:ascii="Roboto" w:hAnsi="Roboto" w:cs="Arial"/>
          <w:sz w:val="20"/>
          <w:szCs w:val="20"/>
          <w:lang w:val="it-IT"/>
        </w:rPr>
      </w:pPr>
    </w:p>
    <w:sectPr w:rsidR="0031483E" w:rsidRPr="00B2438E" w:rsidSect="00AE0357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161E" w:rsidRDefault="0074161E" w:rsidP="0031483E">
      <w:r>
        <w:separator/>
      </w:r>
    </w:p>
  </w:endnote>
  <w:endnote w:type="continuationSeparator" w:id="0">
    <w:p w:rsidR="0074161E" w:rsidRDefault="0074161E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161E" w:rsidRDefault="0074161E" w:rsidP="0031483E">
      <w:r>
        <w:separator/>
      </w:r>
    </w:p>
  </w:footnote>
  <w:footnote w:type="continuationSeparator" w:id="0">
    <w:p w:rsidR="0074161E" w:rsidRDefault="0074161E" w:rsidP="00314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" w:hAnsi="Gill Sans"/>
        <w:color w:val="7F7F7F" w:themeColor="background1" w:themeShade="7F"/>
        <w:spacing w:val="60"/>
      </w:rPr>
      <w:id w:val="136214305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1D0134" w:rsidRPr="00594560" w:rsidRDefault="001D0134" w:rsidP="003D3D31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  <w:lang w:val="fr-CH"/>
          </w:rPr>
        </w:pPr>
        <w:r w:rsidRPr="00594560">
          <w:rPr>
            <w:rFonts w:ascii="Gill Sans" w:hAnsi="Gill Sans"/>
            <w:color w:val="808080" w:themeColor="background1" w:themeShade="80"/>
            <w:sz w:val="18"/>
            <w:lang w:val="fr-CH"/>
          </w:rPr>
          <w:t>Secrétariat de Convention de Stockholm</w:t>
        </w:r>
        <w:r w:rsidRPr="00594560">
          <w:rPr>
            <w:rFonts w:ascii="Gill Sans" w:hAnsi="Gill Sans"/>
            <w:color w:val="7F7F7F" w:themeColor="background1" w:themeShade="7F"/>
            <w:spacing w:val="60"/>
            <w:lang w:val="fr-CH"/>
          </w:rPr>
          <w:t xml:space="preserve">    </w:t>
        </w:r>
        <w:r>
          <w:rPr>
            <w:rFonts w:ascii="Gill Sans" w:hAnsi="Gill Sans"/>
            <w:color w:val="7F7F7F" w:themeColor="background1" w:themeShade="7F"/>
            <w:spacing w:val="60"/>
            <w:lang w:val="fr-CH"/>
          </w:rPr>
          <w:t xml:space="preserve">                 </w:t>
        </w:r>
        <w:r w:rsidRPr="00594560">
          <w:rPr>
            <w:rFonts w:ascii="Gill Sans" w:hAnsi="Gill Sans"/>
            <w:color w:val="7F7F7F" w:themeColor="background1" w:themeShade="7F"/>
            <w:spacing w:val="60"/>
            <w:lang w:val="fr-CH"/>
          </w:rPr>
          <w:t xml:space="preserve">     </w:t>
        </w:r>
        <w:r>
          <w:rPr>
            <w:rFonts w:ascii="Gill Sans" w:hAnsi="Gill Sans"/>
            <w:color w:val="7F7F7F" w:themeColor="background1" w:themeShade="7F"/>
            <w:spacing w:val="60"/>
            <w:lang w:val="fr-CH"/>
          </w:rPr>
          <w:t xml:space="preserve">         </w:t>
        </w:r>
        <w:r w:rsidRPr="00594560">
          <w:rPr>
            <w:rFonts w:ascii="Gill Sans" w:hAnsi="Gill Sans"/>
            <w:color w:val="7F7F7F" w:themeColor="background1" w:themeShade="7F"/>
            <w:spacing w:val="60"/>
            <w:lang w:val="fr-CH"/>
          </w:rPr>
          <w:t xml:space="preserve">                 </w:t>
        </w:r>
        <w:r w:rsidRPr="00594560">
          <w:rPr>
            <w:rFonts w:ascii="Gill Sans" w:hAnsi="Gill Sans"/>
            <w:color w:val="808080" w:themeColor="background1" w:themeShade="80"/>
            <w:sz w:val="18"/>
            <w:lang w:val="fr-CH"/>
          </w:rPr>
          <w:t xml:space="preserve">Page | </w:t>
        </w:r>
        <w:r>
          <w:fldChar w:fldCharType="begin"/>
        </w:r>
        <w:r w:rsidRPr="00594560">
          <w:rPr>
            <w:lang w:val="fr-CH"/>
          </w:rPr>
          <w:instrText xml:space="preserve"> PAGE   \* MERGEFORMAT </w:instrText>
        </w:r>
        <w:r>
          <w:fldChar w:fldCharType="separate"/>
        </w:r>
        <w:r w:rsidR="00B2438E" w:rsidRPr="00B2438E">
          <w:rPr>
            <w:rFonts w:ascii="Gill Sans" w:hAnsi="Gill Sans"/>
            <w:noProof/>
            <w:color w:val="808080" w:themeColor="background1" w:themeShade="80"/>
            <w:sz w:val="18"/>
            <w:lang w:val="fr-CH"/>
          </w:rPr>
          <w:t>2</w:t>
        </w:r>
        <w:r>
          <w:fldChar w:fldCharType="end"/>
        </w:r>
      </w:p>
    </w:sdtContent>
  </w:sdt>
  <w:p w:rsidR="001D0134" w:rsidRPr="00594560" w:rsidRDefault="001D0134">
    <w:pPr>
      <w:pStyle w:val="Header"/>
      <w:rPr>
        <w:lang w:val="fr-CH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0134" w:rsidRDefault="001D0134" w:rsidP="00B01856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8196"/>
      </w:tabs>
      <w:spacing w:line="360" w:lineRule="auto"/>
      <w:rPr>
        <w:rFonts w:ascii="GillSans Light" w:hAnsi="GillSans Light"/>
        <w:b/>
        <w:sz w:val="32"/>
      </w:rPr>
    </w:pPr>
    <w:r>
      <w:rPr>
        <w:rFonts w:ascii="GillSans Light" w:hAnsi="GillSans Light"/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-500710</wp:posOffset>
          </wp:positionH>
          <wp:positionV relativeFrom="paragraph">
            <wp:posOffset>-309245</wp:posOffset>
          </wp:positionV>
          <wp:extent cx="7138628" cy="864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8628" cy="86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  <w:r>
      <w:rPr>
        <w:rFonts w:ascii="GillSans Light" w:hAnsi="GillSans Light"/>
        <w:b/>
        <w:sz w:val="32"/>
      </w:rPr>
      <w:tab/>
    </w:r>
  </w:p>
  <w:p w:rsidR="001D0134" w:rsidRDefault="001D0134" w:rsidP="00B01856">
    <w:pPr>
      <w:tabs>
        <w:tab w:val="left" w:pos="8196"/>
      </w:tabs>
      <w:spacing w:line="360" w:lineRule="auto"/>
      <w:rPr>
        <w:rFonts w:ascii="GillSans Light" w:hAnsi="GillSans Light"/>
        <w:b/>
        <w:sz w:val="16"/>
        <w:szCs w:val="16"/>
      </w:rPr>
    </w:pPr>
    <w:r>
      <w:rPr>
        <w:rFonts w:ascii="GillSans Light" w:hAnsi="GillSans Light"/>
        <w:b/>
        <w:sz w:val="16"/>
        <w:szCs w:val="16"/>
      </w:rPr>
      <w:tab/>
    </w:r>
  </w:p>
  <w:p w:rsidR="001D0134" w:rsidRDefault="001D0134" w:rsidP="00E54748">
    <w:pPr>
      <w:spacing w:line="360" w:lineRule="auto"/>
      <w:jc w:val="center"/>
      <w:rPr>
        <w:rFonts w:ascii="GillSans Light" w:hAnsi="GillSans Light"/>
        <w:b/>
        <w:sz w:val="2"/>
        <w:szCs w:val="2"/>
        <w:lang w:val="fr-CH"/>
      </w:rPr>
    </w:pPr>
  </w:p>
  <w:p w:rsidR="001D0134" w:rsidRDefault="001D0134" w:rsidP="00E54748">
    <w:pPr>
      <w:spacing w:line="360" w:lineRule="auto"/>
      <w:jc w:val="center"/>
      <w:rPr>
        <w:rFonts w:ascii="GillSans Light" w:hAnsi="GillSans Light"/>
        <w:b/>
        <w:sz w:val="2"/>
        <w:szCs w:val="2"/>
        <w:lang w:val="fr-CH"/>
      </w:rPr>
    </w:pPr>
  </w:p>
  <w:p w:rsidR="001D0134" w:rsidRDefault="001D0134" w:rsidP="00E54748">
    <w:pPr>
      <w:spacing w:line="360" w:lineRule="auto"/>
      <w:jc w:val="center"/>
      <w:rPr>
        <w:rFonts w:ascii="GillSans Light" w:hAnsi="GillSans Light"/>
        <w:b/>
        <w:sz w:val="2"/>
        <w:szCs w:val="2"/>
        <w:lang w:val="fr-CH"/>
      </w:rPr>
    </w:pPr>
  </w:p>
  <w:p w:rsidR="001D0134" w:rsidRPr="00874AF4" w:rsidRDefault="001D0134" w:rsidP="002F72E6">
    <w:pPr>
      <w:spacing w:line="360" w:lineRule="auto"/>
      <w:ind w:left="-720"/>
      <w:rPr>
        <w:rFonts w:ascii="GillSans Light" w:hAnsi="GillSans Light"/>
        <w:b/>
        <w:sz w:val="28"/>
        <w:szCs w:val="28"/>
        <w:lang w:val="fr-CH"/>
      </w:rPr>
    </w:pPr>
    <w:r>
      <w:rPr>
        <w:rFonts w:ascii="GillSans Light" w:hAnsi="GillSans Light"/>
        <w:b/>
        <w:sz w:val="28"/>
        <w:szCs w:val="28"/>
        <w:lang w:val="fr-CH"/>
      </w:rPr>
      <w:t xml:space="preserve">  </w:t>
    </w:r>
    <w:r w:rsidRPr="00874AF4">
      <w:rPr>
        <w:rFonts w:ascii="GillSans Light" w:hAnsi="GillSans Light"/>
        <w:b/>
        <w:sz w:val="28"/>
        <w:szCs w:val="28"/>
        <w:lang w:val="fr-CH"/>
      </w:rPr>
      <w:t>CONVENTION</w:t>
    </w:r>
    <w:r>
      <w:rPr>
        <w:rFonts w:ascii="GillSans Light" w:hAnsi="GillSans Light"/>
        <w:b/>
        <w:sz w:val="28"/>
        <w:szCs w:val="28"/>
        <w:lang w:val="fr-CH"/>
      </w:rPr>
      <w:t xml:space="preserve"> </w:t>
    </w:r>
    <w:r w:rsidRPr="00874AF4">
      <w:rPr>
        <w:rFonts w:ascii="GillSans Light" w:hAnsi="GillSans Light"/>
        <w:b/>
        <w:sz w:val="28"/>
        <w:szCs w:val="28"/>
        <w:lang w:val="fr-CH"/>
      </w:rPr>
      <w:t xml:space="preserve">DE </w:t>
    </w:r>
    <w:r>
      <w:rPr>
        <w:rFonts w:ascii="GillSans Light" w:hAnsi="GillSans Light"/>
        <w:b/>
        <w:sz w:val="28"/>
        <w:szCs w:val="28"/>
        <w:lang w:val="fr-CH"/>
      </w:rPr>
      <w:t>STOC</w:t>
    </w:r>
    <w:r w:rsidRPr="00874AF4">
      <w:rPr>
        <w:rFonts w:ascii="GillSans Light" w:hAnsi="GillSans Light"/>
        <w:b/>
        <w:sz w:val="28"/>
        <w:szCs w:val="28"/>
        <w:lang w:val="fr-CH"/>
      </w:rPr>
      <w:t>KHOLM</w:t>
    </w:r>
    <w:r>
      <w:rPr>
        <w:rFonts w:ascii="GillSans Light" w:hAnsi="GillSans Light"/>
        <w:b/>
        <w:sz w:val="28"/>
        <w:szCs w:val="28"/>
        <w:lang w:val="fr-CH"/>
      </w:rPr>
      <w:t xml:space="preserve"> SUR LES POLLUANTS ORGANIQUES PERSISTANTS</w:t>
    </w:r>
  </w:p>
  <w:tbl>
    <w:tblPr>
      <w:tblW w:w="10995" w:type="dxa"/>
      <w:tblInd w:w="-51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5559"/>
      <w:gridCol w:w="1609"/>
      <w:gridCol w:w="3827"/>
    </w:tblGrid>
    <w:tr w:rsidR="001D0134" w:rsidRPr="006A7366" w:rsidTr="00DF7EA6">
      <w:tc>
        <w:tcPr>
          <w:tcW w:w="555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D0134" w:rsidRPr="00231BF0" w:rsidRDefault="001D0134" w:rsidP="00874AF4">
          <w:pPr>
            <w:rPr>
              <w:rFonts w:ascii="GillSans Light" w:hAnsi="GillSans Light"/>
              <w:b/>
              <w:sz w:val="12"/>
              <w:szCs w:val="12"/>
              <w:lang w:val="fr-CH" w:eastAsia="zh-CN"/>
            </w:rPr>
          </w:pPr>
        </w:p>
        <w:p w:rsidR="001D0134" w:rsidRPr="00231BF0" w:rsidRDefault="001D0134" w:rsidP="002F72E6">
          <w:pPr>
            <w:rPr>
              <w:rFonts w:ascii="GillSans Light" w:hAnsi="GillSans Light"/>
              <w:sz w:val="12"/>
              <w:szCs w:val="12"/>
              <w:lang w:val="fr-CH" w:eastAsia="zh-CN"/>
            </w:rPr>
          </w:pPr>
        </w:p>
      </w:tc>
      <w:tc>
        <w:tcPr>
          <w:tcW w:w="160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D0134" w:rsidRPr="00E73F15" w:rsidRDefault="001D0134" w:rsidP="00C078F9">
          <w:pPr>
            <w:pStyle w:val="Header"/>
            <w:rPr>
              <w:rFonts w:ascii="GillSans Light" w:hAnsi="GillSans Light"/>
              <w:sz w:val="12"/>
              <w:szCs w:val="12"/>
              <w:lang w:val="fr-FR" w:eastAsia="zh-CN"/>
            </w:rPr>
          </w:pPr>
        </w:p>
      </w:tc>
      <w:tc>
        <w:tcPr>
          <w:tcW w:w="382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D0134" w:rsidRPr="00231BF0" w:rsidRDefault="001D0134" w:rsidP="002F72E6">
          <w:pPr>
            <w:rPr>
              <w:rFonts w:ascii="GillSans Light" w:hAnsi="GillSans Light"/>
              <w:sz w:val="12"/>
              <w:szCs w:val="12"/>
              <w:lang w:val="fr-CH" w:eastAsia="zh-CN"/>
            </w:rPr>
          </w:pPr>
        </w:p>
      </w:tc>
    </w:tr>
  </w:tbl>
  <w:p w:rsidR="001D0134" w:rsidRPr="00E73F15" w:rsidRDefault="001D0134">
    <w:pPr>
      <w:pStyle w:val="Header"/>
      <w:rPr>
        <w:sz w:val="2"/>
        <w:szCs w:val="2"/>
        <w:lang w:val="fr-F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F15"/>
    <w:rsid w:val="0004131F"/>
    <w:rsid w:val="000F35F6"/>
    <w:rsid w:val="000F4440"/>
    <w:rsid w:val="000F5D57"/>
    <w:rsid w:val="00117CF1"/>
    <w:rsid w:val="00155CD6"/>
    <w:rsid w:val="001D0134"/>
    <w:rsid w:val="00231BF0"/>
    <w:rsid w:val="00233F95"/>
    <w:rsid w:val="00235EB2"/>
    <w:rsid w:val="00293063"/>
    <w:rsid w:val="002977D2"/>
    <w:rsid w:val="002C2A03"/>
    <w:rsid w:val="002E25AF"/>
    <w:rsid w:val="002E4C9C"/>
    <w:rsid w:val="002F72E6"/>
    <w:rsid w:val="00306E9E"/>
    <w:rsid w:val="0031483E"/>
    <w:rsid w:val="00316726"/>
    <w:rsid w:val="00364913"/>
    <w:rsid w:val="003B1875"/>
    <w:rsid w:val="003D3D31"/>
    <w:rsid w:val="003D518D"/>
    <w:rsid w:val="003E0D99"/>
    <w:rsid w:val="003E2E09"/>
    <w:rsid w:val="003F3EA8"/>
    <w:rsid w:val="003F7DCA"/>
    <w:rsid w:val="00481E2B"/>
    <w:rsid w:val="004A7AFD"/>
    <w:rsid w:val="004B79F3"/>
    <w:rsid w:val="004C664F"/>
    <w:rsid w:val="004D2952"/>
    <w:rsid w:val="004F7A8B"/>
    <w:rsid w:val="00536125"/>
    <w:rsid w:val="00537A3B"/>
    <w:rsid w:val="00544735"/>
    <w:rsid w:val="005943B1"/>
    <w:rsid w:val="00594560"/>
    <w:rsid w:val="005954C1"/>
    <w:rsid w:val="005F741E"/>
    <w:rsid w:val="006175E4"/>
    <w:rsid w:val="00621F3D"/>
    <w:rsid w:val="0064307D"/>
    <w:rsid w:val="006463A1"/>
    <w:rsid w:val="006A7366"/>
    <w:rsid w:val="006C0175"/>
    <w:rsid w:val="006E3A7F"/>
    <w:rsid w:val="006F0C10"/>
    <w:rsid w:val="0072284B"/>
    <w:rsid w:val="0074161E"/>
    <w:rsid w:val="00743C07"/>
    <w:rsid w:val="00746176"/>
    <w:rsid w:val="0074644F"/>
    <w:rsid w:val="0075420C"/>
    <w:rsid w:val="00785399"/>
    <w:rsid w:val="007C70E8"/>
    <w:rsid w:val="007C761D"/>
    <w:rsid w:val="007D4B8F"/>
    <w:rsid w:val="007E675A"/>
    <w:rsid w:val="007E690B"/>
    <w:rsid w:val="008310D8"/>
    <w:rsid w:val="00857672"/>
    <w:rsid w:val="00863056"/>
    <w:rsid w:val="008630A8"/>
    <w:rsid w:val="00865247"/>
    <w:rsid w:val="008746BA"/>
    <w:rsid w:val="00874AF4"/>
    <w:rsid w:val="00876EFF"/>
    <w:rsid w:val="008B44F4"/>
    <w:rsid w:val="008C3512"/>
    <w:rsid w:val="008F32CF"/>
    <w:rsid w:val="00911A54"/>
    <w:rsid w:val="009374E7"/>
    <w:rsid w:val="00975ECD"/>
    <w:rsid w:val="009D21F7"/>
    <w:rsid w:val="009D526F"/>
    <w:rsid w:val="009D651A"/>
    <w:rsid w:val="00A05AAE"/>
    <w:rsid w:val="00A17C38"/>
    <w:rsid w:val="00A317BD"/>
    <w:rsid w:val="00A348E7"/>
    <w:rsid w:val="00A554EA"/>
    <w:rsid w:val="00A92CD9"/>
    <w:rsid w:val="00AB5809"/>
    <w:rsid w:val="00AD49E7"/>
    <w:rsid w:val="00AE0357"/>
    <w:rsid w:val="00B01856"/>
    <w:rsid w:val="00B03FF9"/>
    <w:rsid w:val="00B2438E"/>
    <w:rsid w:val="00B3320B"/>
    <w:rsid w:val="00B56858"/>
    <w:rsid w:val="00B74290"/>
    <w:rsid w:val="00B95106"/>
    <w:rsid w:val="00BC02AF"/>
    <w:rsid w:val="00BE04FA"/>
    <w:rsid w:val="00C078F9"/>
    <w:rsid w:val="00C25C6A"/>
    <w:rsid w:val="00C32A18"/>
    <w:rsid w:val="00C61E36"/>
    <w:rsid w:val="00C660E5"/>
    <w:rsid w:val="00CA003D"/>
    <w:rsid w:val="00CE03B6"/>
    <w:rsid w:val="00CF07DC"/>
    <w:rsid w:val="00D00BD1"/>
    <w:rsid w:val="00D00FE5"/>
    <w:rsid w:val="00D0158E"/>
    <w:rsid w:val="00D07295"/>
    <w:rsid w:val="00D22618"/>
    <w:rsid w:val="00D310C1"/>
    <w:rsid w:val="00D31569"/>
    <w:rsid w:val="00D77893"/>
    <w:rsid w:val="00D86133"/>
    <w:rsid w:val="00D9126C"/>
    <w:rsid w:val="00D96308"/>
    <w:rsid w:val="00D96379"/>
    <w:rsid w:val="00DA45F5"/>
    <w:rsid w:val="00DE277C"/>
    <w:rsid w:val="00DF07CB"/>
    <w:rsid w:val="00DF7EA6"/>
    <w:rsid w:val="00E205CF"/>
    <w:rsid w:val="00E33D39"/>
    <w:rsid w:val="00E37CBE"/>
    <w:rsid w:val="00E529A3"/>
    <w:rsid w:val="00E531E7"/>
    <w:rsid w:val="00E54748"/>
    <w:rsid w:val="00E70C3C"/>
    <w:rsid w:val="00E73F15"/>
    <w:rsid w:val="00E947C8"/>
    <w:rsid w:val="00E977AD"/>
    <w:rsid w:val="00EB4A5C"/>
    <w:rsid w:val="00F13EE6"/>
    <w:rsid w:val="00F176A6"/>
    <w:rsid w:val="00F41D45"/>
    <w:rsid w:val="00F50CDA"/>
    <w:rsid w:val="00F61F43"/>
    <w:rsid w:val="00F70678"/>
    <w:rsid w:val="00F832DE"/>
    <w:rsid w:val="00FA2517"/>
    <w:rsid w:val="00F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2F07B92D-0C42-4BF4-8CEE-CBDDBE181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126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E73F15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73F1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16 Point,Superscript 6 Point"/>
    <w:basedOn w:val="DefaultParagraphFont"/>
    <w:rsid w:val="00E73F15"/>
    <w:rPr>
      <w:rFonts w:ascii="Times New Roman" w:hAnsi="Times New Roman"/>
      <w:color w:val="auto"/>
      <w:sz w:val="20"/>
      <w:szCs w:val="18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9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wang\Documents\D%20Drive\Forms\Exemptions%20and%20acceptable%20purposes\202009\FINAL_SC_letter_FR_Oct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F38CD2-D0F4-484C-BC0A-F69E70D90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FINAL_SC_letter_FR_Oct2019.dotx</Template>
  <TotalTime>35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Yvonne Ewang-Sanvincenti</cp:lastModifiedBy>
  <cp:revision>7</cp:revision>
  <cp:lastPrinted>2017-02-21T09:11:00Z</cp:lastPrinted>
  <dcterms:created xsi:type="dcterms:W3CDTF">2020-12-28T09:24:00Z</dcterms:created>
  <dcterms:modified xsi:type="dcterms:W3CDTF">2020-12-28T11:36:00Z</dcterms:modified>
</cp:coreProperties>
</file>